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7C2C7D" w14:textId="28095764" w:rsidR="000172E5" w:rsidRDefault="00302698" w:rsidP="00302698">
      <w:r>
        <w:t>Wisconsin is full of bright, forward</w:t>
      </w:r>
      <w:r w:rsidR="00717DCA">
        <w:t>-</w:t>
      </w:r>
      <w:r>
        <w:t xml:space="preserve">thinking IT minds that is why we are currently looking for individuals in state and local government to be on an awards committee panel. This panel would choose the specific categories, review applications, evaluate finalists, and select the award winners. If you would like to support our state and local IT professionals and are interested in being a panelist, please fill out the information below. </w:t>
      </w:r>
      <w:r w:rsidR="000768F4">
        <w:t xml:space="preserve"> </w:t>
      </w:r>
      <w:r>
        <w:t xml:space="preserve">Also remember to include your areas of interest in IT. To be on this panel you will not need to meet face-to-face. Please send this form to the Division of Enterprise Technology at </w:t>
      </w:r>
      <w:hyperlink r:id="rId10" w:history="1">
        <w:r w:rsidRPr="00C9379C">
          <w:rPr>
            <w:rStyle w:val="Hyperlink"/>
          </w:rPr>
          <w:t>DOADETPolicyOffice@wisconsin.gov</w:t>
        </w:r>
      </w:hyperlink>
      <w:r>
        <w:t xml:space="preserve"> </w:t>
      </w:r>
    </w:p>
    <w:p w14:paraId="579E8B22" w14:textId="784C7648" w:rsidR="00302698" w:rsidRDefault="00302698" w:rsidP="00302698"/>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2"/>
        <w:gridCol w:w="185"/>
        <w:gridCol w:w="7533"/>
      </w:tblGrid>
      <w:tr w:rsidR="00302698" w:rsidRPr="00846B76" w14:paraId="76371C07" w14:textId="77777777" w:rsidTr="00952B8E">
        <w:trPr>
          <w:trHeight w:val="690"/>
        </w:trPr>
        <w:tc>
          <w:tcPr>
            <w:tcW w:w="5000" w:type="pct"/>
            <w:gridSpan w:val="3"/>
            <w:tcBorders>
              <w:top w:val="single" w:sz="12" w:space="0" w:color="155078" w:themeColor="accent1"/>
              <w:left w:val="single" w:sz="12" w:space="0" w:color="155078" w:themeColor="accent1"/>
              <w:bottom w:val="single" w:sz="12" w:space="0" w:color="155078" w:themeColor="accent1"/>
              <w:right w:val="single" w:sz="12" w:space="0" w:color="155078" w:themeColor="accent1"/>
            </w:tcBorders>
            <w:shd w:val="clear" w:color="auto" w:fill="0F3B59" w:themeFill="accent1" w:themeFillShade="BF"/>
          </w:tcPr>
          <w:p w14:paraId="7A785A8F" w14:textId="77777777" w:rsidR="00302698" w:rsidRPr="00E204FF" w:rsidRDefault="00302698" w:rsidP="00952B8E">
            <w:pPr>
              <w:pStyle w:val="Heading1"/>
              <w:outlineLvl w:val="0"/>
            </w:pPr>
            <w:r>
              <w:t>Contact Information</w:t>
            </w:r>
          </w:p>
        </w:tc>
      </w:tr>
      <w:tr w:rsidR="00302698" w:rsidRPr="00846B76" w14:paraId="5521F914" w14:textId="77777777" w:rsidTr="00952B8E">
        <w:tc>
          <w:tcPr>
            <w:tcW w:w="864" w:type="pct"/>
            <w:tcBorders>
              <w:top w:val="single" w:sz="12" w:space="0" w:color="155078" w:themeColor="accent1"/>
            </w:tcBorders>
            <w:vAlign w:val="bottom"/>
          </w:tcPr>
          <w:p w14:paraId="3B3B30F4" w14:textId="77777777" w:rsidR="00302698" w:rsidRDefault="00302698" w:rsidP="00952B8E">
            <w:pPr>
              <w:pStyle w:val="NormalIndent"/>
            </w:pPr>
            <w:r>
              <w:t>Name</w:t>
            </w:r>
          </w:p>
        </w:tc>
        <w:tc>
          <w:tcPr>
            <w:tcW w:w="4136" w:type="pct"/>
            <w:gridSpan w:val="2"/>
            <w:tcBorders>
              <w:top w:val="single" w:sz="12" w:space="0" w:color="155078" w:themeColor="accent1"/>
              <w:bottom w:val="single" w:sz="4" w:space="0" w:color="auto"/>
            </w:tcBorders>
            <w:vAlign w:val="bottom"/>
          </w:tcPr>
          <w:p w14:paraId="68D1D695" w14:textId="77777777" w:rsidR="00302698" w:rsidRPr="00846B76" w:rsidRDefault="00302698" w:rsidP="00952B8E">
            <w:pPr>
              <w:spacing w:before="240"/>
            </w:pPr>
          </w:p>
        </w:tc>
      </w:tr>
      <w:tr w:rsidR="00302698" w:rsidRPr="00846B76" w14:paraId="5EC36AED" w14:textId="77777777" w:rsidTr="00952B8E">
        <w:tc>
          <w:tcPr>
            <w:tcW w:w="864" w:type="pct"/>
            <w:vAlign w:val="bottom"/>
          </w:tcPr>
          <w:p w14:paraId="135D6423" w14:textId="77777777" w:rsidR="00302698" w:rsidRDefault="00302698" w:rsidP="00952B8E">
            <w:pPr>
              <w:pStyle w:val="NormalIndent"/>
            </w:pPr>
            <w:r>
              <w:t>Title</w:t>
            </w:r>
          </w:p>
        </w:tc>
        <w:tc>
          <w:tcPr>
            <w:tcW w:w="4136" w:type="pct"/>
            <w:gridSpan w:val="2"/>
            <w:tcBorders>
              <w:bottom w:val="single" w:sz="4" w:space="0" w:color="auto"/>
            </w:tcBorders>
            <w:vAlign w:val="bottom"/>
          </w:tcPr>
          <w:p w14:paraId="00D74D76" w14:textId="77777777" w:rsidR="00302698" w:rsidRPr="00846B76" w:rsidRDefault="00302698" w:rsidP="00952B8E">
            <w:pPr>
              <w:spacing w:before="240"/>
            </w:pPr>
          </w:p>
        </w:tc>
      </w:tr>
      <w:tr w:rsidR="00302698" w:rsidRPr="00846B76" w14:paraId="689BBAB5" w14:textId="77777777" w:rsidTr="00952B8E">
        <w:sdt>
          <w:sdtPr>
            <w:id w:val="-965116832"/>
            <w:placeholder>
              <w:docPart w:val="06DBC3C5E9834A3E9A1ABE796CF09979"/>
            </w:placeholder>
            <w:temporary/>
            <w:showingPlcHdr/>
            <w15:appearance w15:val="hidden"/>
          </w:sdtPr>
          <w:sdtEndPr/>
          <w:sdtContent>
            <w:tc>
              <w:tcPr>
                <w:tcW w:w="864" w:type="pct"/>
                <w:vAlign w:val="bottom"/>
              </w:tcPr>
              <w:p w14:paraId="09E9F5BF" w14:textId="77777777" w:rsidR="00302698" w:rsidRPr="00846B76" w:rsidRDefault="00302698" w:rsidP="00952B8E">
                <w:pPr>
                  <w:pStyle w:val="NormalIndent"/>
                </w:pPr>
                <w:r w:rsidRPr="00B32A93">
                  <w:t>Email</w:t>
                </w:r>
              </w:p>
            </w:tc>
          </w:sdtContent>
        </w:sdt>
        <w:tc>
          <w:tcPr>
            <w:tcW w:w="4136" w:type="pct"/>
            <w:gridSpan w:val="2"/>
            <w:tcBorders>
              <w:bottom w:val="single" w:sz="4" w:space="0" w:color="auto"/>
            </w:tcBorders>
            <w:vAlign w:val="bottom"/>
          </w:tcPr>
          <w:p w14:paraId="6F8551B0" w14:textId="77777777" w:rsidR="00302698" w:rsidRPr="00846B76" w:rsidRDefault="00302698" w:rsidP="00952B8E">
            <w:pPr>
              <w:spacing w:before="240"/>
            </w:pPr>
          </w:p>
        </w:tc>
      </w:tr>
      <w:tr w:rsidR="00302698" w:rsidRPr="00846B76" w14:paraId="2119B551" w14:textId="77777777" w:rsidTr="00952B8E">
        <w:tc>
          <w:tcPr>
            <w:tcW w:w="864" w:type="pct"/>
            <w:vAlign w:val="bottom"/>
          </w:tcPr>
          <w:p w14:paraId="39568FA4" w14:textId="77777777" w:rsidR="00302698" w:rsidRPr="00846B76" w:rsidRDefault="00302698" w:rsidP="00952B8E">
            <w:pPr>
              <w:pStyle w:val="NormalIndent"/>
            </w:pPr>
            <w:r>
              <w:t>Phone</w:t>
            </w:r>
          </w:p>
        </w:tc>
        <w:tc>
          <w:tcPr>
            <w:tcW w:w="4136" w:type="pct"/>
            <w:gridSpan w:val="2"/>
            <w:tcBorders>
              <w:bottom w:val="single" w:sz="4" w:space="0" w:color="auto"/>
            </w:tcBorders>
            <w:vAlign w:val="bottom"/>
          </w:tcPr>
          <w:p w14:paraId="48D150E8" w14:textId="77777777" w:rsidR="00302698" w:rsidRPr="00846B76" w:rsidRDefault="00302698" w:rsidP="00952B8E">
            <w:pPr>
              <w:spacing w:before="240"/>
            </w:pPr>
          </w:p>
        </w:tc>
      </w:tr>
      <w:tr w:rsidR="00302698" w:rsidRPr="00846B76" w14:paraId="3FE0EDBF" w14:textId="77777777" w:rsidTr="00952B8E">
        <w:tc>
          <w:tcPr>
            <w:tcW w:w="864" w:type="pct"/>
            <w:vAlign w:val="bottom"/>
          </w:tcPr>
          <w:p w14:paraId="724DA084" w14:textId="77777777" w:rsidR="00302698" w:rsidRDefault="00302698" w:rsidP="00952B8E">
            <w:pPr>
              <w:pStyle w:val="NormalIndent"/>
            </w:pPr>
            <w:r>
              <w:t>Address</w:t>
            </w:r>
          </w:p>
        </w:tc>
        <w:tc>
          <w:tcPr>
            <w:tcW w:w="4136" w:type="pct"/>
            <w:gridSpan w:val="2"/>
            <w:tcBorders>
              <w:bottom w:val="single" w:sz="4" w:space="0" w:color="auto"/>
            </w:tcBorders>
            <w:vAlign w:val="bottom"/>
          </w:tcPr>
          <w:p w14:paraId="2713DBB8" w14:textId="77777777" w:rsidR="00302698" w:rsidRPr="00846B76" w:rsidRDefault="00302698" w:rsidP="00952B8E">
            <w:pPr>
              <w:spacing w:before="240"/>
            </w:pPr>
          </w:p>
        </w:tc>
      </w:tr>
      <w:tr w:rsidR="00302698" w:rsidRPr="00E204FF" w14:paraId="2AB26C9D" w14:textId="77777777" w:rsidTr="00952B8E">
        <w:tc>
          <w:tcPr>
            <w:tcW w:w="5000" w:type="pct"/>
            <w:gridSpan w:val="3"/>
          </w:tcPr>
          <w:p w14:paraId="330D924D" w14:textId="77777777" w:rsidR="00302698" w:rsidRPr="00E204FF" w:rsidRDefault="00302698" w:rsidP="00952B8E">
            <w:pPr>
              <w:pStyle w:val="NoSpacing"/>
              <w:rPr>
                <w:sz w:val="8"/>
              </w:rPr>
            </w:pPr>
          </w:p>
        </w:tc>
      </w:tr>
      <w:tr w:rsidR="00302698" w:rsidRPr="00846B76" w14:paraId="1F1EDD6C" w14:textId="77777777" w:rsidTr="00952B8E">
        <w:tc>
          <w:tcPr>
            <w:tcW w:w="963" w:type="pct"/>
            <w:gridSpan w:val="2"/>
          </w:tcPr>
          <w:p w14:paraId="19FD984E" w14:textId="094AC0D4" w:rsidR="00302698" w:rsidRDefault="00E3116E" w:rsidP="00952B8E">
            <w:pPr>
              <w:spacing w:before="240"/>
            </w:pPr>
            <w:r>
              <w:t>Panel</w:t>
            </w:r>
            <w:bookmarkStart w:id="0" w:name="_GoBack"/>
            <w:bookmarkEnd w:id="0"/>
            <w:r w:rsidR="00302698">
              <w:t xml:space="preserve"> Interest</w:t>
            </w:r>
          </w:p>
        </w:tc>
        <w:tc>
          <w:tcPr>
            <w:tcW w:w="4037" w:type="pct"/>
            <w:tcBorders>
              <w:bottom w:val="single" w:sz="4" w:space="0" w:color="auto"/>
            </w:tcBorders>
          </w:tcPr>
          <w:p w14:paraId="30C8B6F0" w14:textId="77777777" w:rsidR="00302698" w:rsidRPr="00846B76" w:rsidRDefault="00302698" w:rsidP="00952B8E">
            <w:pPr>
              <w:spacing w:before="240"/>
            </w:pPr>
          </w:p>
        </w:tc>
      </w:tr>
    </w:tbl>
    <w:p w14:paraId="7E212F9A" w14:textId="77777777" w:rsidR="00302698" w:rsidRPr="0006568A" w:rsidRDefault="00302698" w:rsidP="00302698">
      <w:pPr>
        <w:pStyle w:val="NoSpacing"/>
      </w:pPr>
    </w:p>
    <w:p w14:paraId="2862ADAE" w14:textId="77777777" w:rsidR="00302698" w:rsidRPr="00302698" w:rsidRDefault="00302698" w:rsidP="00302698"/>
    <w:sectPr w:rsidR="00302698" w:rsidRPr="00302698" w:rsidSect="00302698">
      <w:headerReference w:type="default" r:id="rId11"/>
      <w:pgSz w:w="12240" w:h="15840"/>
      <w:pgMar w:top="243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CE9ED5" w14:textId="77777777" w:rsidR="00537749" w:rsidRDefault="00537749" w:rsidP="000172E5">
      <w:pPr>
        <w:spacing w:after="0" w:line="240" w:lineRule="auto"/>
      </w:pPr>
      <w:r>
        <w:separator/>
      </w:r>
    </w:p>
  </w:endnote>
  <w:endnote w:type="continuationSeparator" w:id="0">
    <w:p w14:paraId="014727CA" w14:textId="77777777" w:rsidR="00537749" w:rsidRDefault="00537749"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3F57F7FE-49F5-45E6-9DD7-BBD0B0B6633F}"/>
    <w:embedBold r:id="rId2" w:fontKey="{EBE1012A-4DC0-45AB-8365-31967B8B94E2}"/>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18B3194C-EDE3-4448-9A50-902AB67B8440}"/>
    <w:embedBold r:id="rId4" w:fontKey="{C13DE8BF-72E4-4AB5-9360-A12FF6E30BCA}"/>
    <w:embedItalic r:id="rId5" w:fontKey="{5BBFBC44-817B-44CC-981D-3865C428A0E2}"/>
  </w:font>
  <w:font w:name="Consolas">
    <w:panose1 w:val="020B0609020204030204"/>
    <w:charset w:val="00"/>
    <w:family w:val="modern"/>
    <w:pitch w:val="fixed"/>
    <w:sig w:usb0="E00006FF" w:usb1="0000FCFF" w:usb2="00000001" w:usb3="00000000" w:csb0="0000019F" w:csb1="00000000"/>
    <w:embedRegular r:id="rId6" w:fontKey="{8FA91283-1E1A-4CBB-9DDE-305CC34E7A1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C3A5DB" w14:textId="77777777" w:rsidR="00537749" w:rsidRDefault="00537749" w:rsidP="000172E5">
      <w:pPr>
        <w:spacing w:after="0" w:line="240" w:lineRule="auto"/>
      </w:pPr>
      <w:r>
        <w:separator/>
      </w:r>
    </w:p>
  </w:footnote>
  <w:footnote w:type="continuationSeparator" w:id="0">
    <w:p w14:paraId="240757CD" w14:textId="77777777" w:rsidR="00537749" w:rsidRDefault="00537749"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739"/>
      <w:gridCol w:w="5621"/>
    </w:tblGrid>
    <w:tr w:rsidR="00B337A2" w:rsidRPr="00B337A2" w14:paraId="31530FFD" w14:textId="77777777" w:rsidTr="00384B05">
      <w:trPr>
        <w:trHeight w:val="990"/>
      </w:trPr>
      <w:tc>
        <w:tcPr>
          <w:tcW w:w="1350" w:type="dxa"/>
          <w:vAlign w:val="center"/>
        </w:tcPr>
        <w:p w14:paraId="7AC151EC" w14:textId="3D86634D" w:rsidR="00B337A2" w:rsidRPr="00B337A2" w:rsidRDefault="00784200" w:rsidP="00311D4F">
          <w:pPr>
            <w:tabs>
              <w:tab w:val="center" w:pos="4680"/>
              <w:tab w:val="right" w:pos="9360"/>
            </w:tabs>
            <w:spacing w:before="0" w:after="0"/>
            <w:ind w:left="-108"/>
            <w:rPr>
              <w:rFonts w:ascii="Corbel" w:eastAsia="Calibri" w:hAnsi="Corbel" w:cs="Times New Roman"/>
              <w:b/>
              <w:noProof/>
              <w:color w:val="731F1C"/>
              <w:sz w:val="44"/>
              <w:szCs w:val="24"/>
            </w:rPr>
          </w:pPr>
          <w:r>
            <w:rPr>
              <w:noProof/>
            </w:rPr>
            <w:drawing>
              <wp:inline distT="0" distB="0" distL="0" distR="0" wp14:anchorId="60C6D871" wp14:editId="362ED3F6">
                <wp:extent cx="2295525" cy="61912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gital Summit Logo.JPG"/>
                        <pic:cNvPicPr/>
                      </pic:nvPicPr>
                      <pic:blipFill>
                        <a:blip r:embed="rId1">
                          <a:extLst>
                            <a:ext uri="{28A0092B-C50C-407E-A947-70E740481C1C}">
                              <a14:useLocalDpi xmlns:a14="http://schemas.microsoft.com/office/drawing/2010/main" val="0"/>
                            </a:ext>
                          </a:extLst>
                        </a:blip>
                        <a:stretch>
                          <a:fillRect/>
                        </a:stretch>
                      </pic:blipFill>
                      <pic:spPr>
                        <a:xfrm>
                          <a:off x="0" y="0"/>
                          <a:ext cx="2295525" cy="619125"/>
                        </a:xfrm>
                        <a:prstGeom prst="rect">
                          <a:avLst/>
                        </a:prstGeom>
                      </pic:spPr>
                    </pic:pic>
                  </a:graphicData>
                </a:graphic>
              </wp:inline>
            </w:drawing>
          </w:r>
        </w:p>
      </w:tc>
      <w:tc>
        <w:tcPr>
          <w:tcW w:w="8000" w:type="dxa"/>
          <w:vAlign w:val="center"/>
        </w:tcPr>
        <w:p w14:paraId="6570BEC2" w14:textId="749CA415" w:rsidR="00B337A2" w:rsidRPr="00E204FF" w:rsidRDefault="00246114" w:rsidP="00E204FF">
          <w:pPr>
            <w:pStyle w:val="Header"/>
          </w:pPr>
          <w:r w:rsidRPr="00246114">
            <w:rPr>
              <w:color w:val="0F3B59" w:themeColor="accent1" w:themeShade="BF"/>
            </w:rPr>
            <w:t xml:space="preserve">Awards Committee </w:t>
          </w:r>
          <w:r>
            <w:rPr>
              <w:color w:val="0F3B59" w:themeColor="accent1" w:themeShade="BF"/>
            </w:rPr>
            <w:t>Application Form</w:t>
          </w:r>
        </w:p>
      </w:tc>
    </w:tr>
  </w:tbl>
  <w:p w14:paraId="5A992BE2" w14:textId="77777777" w:rsidR="000172E5" w:rsidRPr="00311D4F" w:rsidRDefault="000172E5" w:rsidP="00311D4F">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5"/>
  </w:num>
  <w:num w:numId="4">
    <w:abstractNumId w:val="12"/>
  </w:num>
  <w:num w:numId="5">
    <w:abstractNumId w:val="13"/>
  </w:num>
  <w:num w:numId="6">
    <w:abstractNumId w:val="19"/>
  </w:num>
  <w:num w:numId="7">
    <w:abstractNumId w:val="6"/>
  </w:num>
  <w:num w:numId="8">
    <w:abstractNumId w:val="10"/>
  </w:num>
  <w:num w:numId="9">
    <w:abstractNumId w:val="17"/>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6"/>
  </w:num>
  <w:num w:numId="17">
    <w:abstractNumId w:val="3"/>
  </w:num>
  <w:num w:numId="18">
    <w:abstractNumId w:val="21"/>
  </w:num>
  <w:num w:numId="19">
    <w:abstractNumId w:val="18"/>
  </w:num>
  <w:num w:numId="20">
    <w:abstractNumId w:val="14"/>
  </w:num>
  <w:num w:numId="21">
    <w:abstractNumId w:val="20"/>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749"/>
    <w:rsid w:val="000172E5"/>
    <w:rsid w:val="00052382"/>
    <w:rsid w:val="0006568A"/>
    <w:rsid w:val="000768F4"/>
    <w:rsid w:val="00076F0F"/>
    <w:rsid w:val="00084253"/>
    <w:rsid w:val="000D1F49"/>
    <w:rsid w:val="001036CE"/>
    <w:rsid w:val="001727CA"/>
    <w:rsid w:val="001B663D"/>
    <w:rsid w:val="002164B2"/>
    <w:rsid w:val="00246114"/>
    <w:rsid w:val="002C56E6"/>
    <w:rsid w:val="00302698"/>
    <w:rsid w:val="00311D4F"/>
    <w:rsid w:val="00344849"/>
    <w:rsid w:val="00361E11"/>
    <w:rsid w:val="003F0847"/>
    <w:rsid w:val="0040090B"/>
    <w:rsid w:val="0046302A"/>
    <w:rsid w:val="00487D2D"/>
    <w:rsid w:val="004D5D62"/>
    <w:rsid w:val="005112D0"/>
    <w:rsid w:val="00537749"/>
    <w:rsid w:val="00577E06"/>
    <w:rsid w:val="00583334"/>
    <w:rsid w:val="005A3BF7"/>
    <w:rsid w:val="005F2035"/>
    <w:rsid w:val="005F7990"/>
    <w:rsid w:val="006145D8"/>
    <w:rsid w:val="00615005"/>
    <w:rsid w:val="0063739C"/>
    <w:rsid w:val="007147D7"/>
    <w:rsid w:val="00717DCA"/>
    <w:rsid w:val="00745184"/>
    <w:rsid w:val="00770F25"/>
    <w:rsid w:val="00784200"/>
    <w:rsid w:val="007A1FF2"/>
    <w:rsid w:val="007A35A8"/>
    <w:rsid w:val="007B0A85"/>
    <w:rsid w:val="007C6A52"/>
    <w:rsid w:val="0082043E"/>
    <w:rsid w:val="00846B76"/>
    <w:rsid w:val="0088580B"/>
    <w:rsid w:val="008E203A"/>
    <w:rsid w:val="0091229C"/>
    <w:rsid w:val="00940E73"/>
    <w:rsid w:val="0098597D"/>
    <w:rsid w:val="009F619A"/>
    <w:rsid w:val="009F6DDE"/>
    <w:rsid w:val="00A370A8"/>
    <w:rsid w:val="00B337A2"/>
    <w:rsid w:val="00BD4753"/>
    <w:rsid w:val="00BD5CB1"/>
    <w:rsid w:val="00BE62EE"/>
    <w:rsid w:val="00C003BA"/>
    <w:rsid w:val="00C4602F"/>
    <w:rsid w:val="00C46878"/>
    <w:rsid w:val="00C6231D"/>
    <w:rsid w:val="00CB4A51"/>
    <w:rsid w:val="00CD4532"/>
    <w:rsid w:val="00CD47B0"/>
    <w:rsid w:val="00CE6104"/>
    <w:rsid w:val="00CE7918"/>
    <w:rsid w:val="00D06C3D"/>
    <w:rsid w:val="00D16163"/>
    <w:rsid w:val="00DB3FAD"/>
    <w:rsid w:val="00E204FF"/>
    <w:rsid w:val="00E3116E"/>
    <w:rsid w:val="00E61C09"/>
    <w:rsid w:val="00EB3B58"/>
    <w:rsid w:val="00EC7359"/>
    <w:rsid w:val="00EE3054"/>
    <w:rsid w:val="00F00606"/>
    <w:rsid w:val="00F01256"/>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4D9CB8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atentStyles>
  <w:style w:type="paragraph" w:default="1" w:styleId="Normal">
    <w:name w:val="Normal"/>
    <w:uiPriority w:val="1"/>
    <w:qFormat/>
    <w:rsid w:val="00302698"/>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rsid w:val="00E204FF"/>
    <w:pPr>
      <w:spacing w:before="120" w:after="0" w:line="240" w:lineRule="auto"/>
      <w:ind w:left="346"/>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7A1FF2"/>
    <w:pPr>
      <w:tabs>
        <w:tab w:val="center" w:pos="4680"/>
        <w:tab w:val="right" w:pos="9360"/>
      </w:tabs>
      <w:spacing w:before="0" w:after="0"/>
    </w:pPr>
    <w:rPr>
      <w:rFonts w:asciiTheme="majorHAnsi" w:eastAsia="Calibri" w:hAnsiTheme="majorHAnsi" w:cs="Times New Roman"/>
      <w:b/>
      <w:noProof/>
      <w:color w:val="731F1C" w:themeColor="accent5"/>
      <w:sz w:val="44"/>
      <w:szCs w:val="24"/>
    </w:rPr>
  </w:style>
  <w:style w:type="character" w:customStyle="1" w:styleId="HeaderChar">
    <w:name w:val="Header Char"/>
    <w:basedOn w:val="DefaultParagraphFont"/>
    <w:link w:val="Header"/>
    <w:uiPriority w:val="99"/>
    <w:rsid w:val="007A1FF2"/>
    <w:rPr>
      <w:rFonts w:asciiTheme="majorHAnsi" w:eastAsia="Calibri" w:hAnsiTheme="majorHAnsi" w:cs="Times New Roman"/>
      <w:b/>
      <w:noProof/>
      <w:color w:val="731F1C" w:themeColor="accent5"/>
      <w:sz w:val="44"/>
      <w:szCs w:val="24"/>
    </w:rPr>
  </w:style>
  <w:style w:type="paragraph" w:styleId="Footer">
    <w:name w:val="footer"/>
    <w:basedOn w:val="Normal"/>
    <w:link w:val="FooterChar"/>
    <w:uiPriority w:val="99"/>
    <w:rsid w:val="00311D4F"/>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311D4F"/>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character" w:styleId="UnresolvedMention">
    <w:name w:val="Unresolved Mention"/>
    <w:basedOn w:val="DefaultParagraphFont"/>
    <w:uiPriority w:val="99"/>
    <w:semiHidden/>
    <w:rsid w:val="0030269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customXml" Target="../customXml/item4.xml"/><Relationship Id="rId10" Type="http://schemas.openxmlformats.org/officeDocument/2006/relationships/hyperlink" Target="mailto:DOADETPolicyOffice@wisconsin.gov"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ndtxciu\AppData\Roaming\Microsoft\Templates\Food%20sign%20up.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6DBC3C5E9834A3E9A1ABE796CF09979"/>
        <w:category>
          <w:name w:val="General"/>
          <w:gallery w:val="placeholder"/>
        </w:category>
        <w:types>
          <w:type w:val="bbPlcHdr"/>
        </w:types>
        <w:behaviors>
          <w:behavior w:val="content"/>
        </w:behaviors>
        <w:guid w:val="{449890A5-EA62-4A19-8AA5-E928CA88D02A}"/>
      </w:docPartPr>
      <w:docPartBody>
        <w:p w:rsidR="00060F9C" w:rsidRDefault="00EE0320" w:rsidP="00EE0320">
          <w:pPr>
            <w:pStyle w:val="06DBC3C5E9834A3E9A1ABE796CF09979"/>
          </w:pPr>
          <w:r w:rsidRPr="00B32A93">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320"/>
    <w:rsid w:val="00060F9C"/>
    <w:rsid w:val="00EE03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pPr>
      <w:spacing w:before="120" w:after="120" w:line="240" w:lineRule="auto"/>
      <w:outlineLvl w:val="0"/>
    </w:pPr>
    <w:rPr>
      <w:rFonts w:asciiTheme="majorHAnsi" w:eastAsiaTheme="minorHAnsi" w:hAnsiTheme="majorHAnsi"/>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inorHAnsi" w:hAnsiTheme="majorHAnsi"/>
      <w:b/>
      <w:sz w:val="28"/>
      <w:szCs w:val="28"/>
    </w:rPr>
  </w:style>
  <w:style w:type="paragraph" w:customStyle="1" w:styleId="730C90CE04E84C5F846DBEEDEC0AADEE">
    <w:name w:val="730C90CE04E84C5F846DBEEDEC0AADEE"/>
  </w:style>
  <w:style w:type="paragraph" w:customStyle="1" w:styleId="3DB073DC154E43FDAEE89BBFBA0B7883">
    <w:name w:val="3DB073DC154E43FDAEE89BBFBA0B7883"/>
  </w:style>
  <w:style w:type="paragraph" w:customStyle="1" w:styleId="485F3BD33AE047B484142358E92C6B11">
    <w:name w:val="485F3BD33AE047B484142358E92C6B11"/>
  </w:style>
  <w:style w:type="paragraph" w:customStyle="1" w:styleId="1842B10B4A03416B9D001329A3AEB51B">
    <w:name w:val="1842B10B4A03416B9D001329A3AEB51B"/>
  </w:style>
  <w:style w:type="paragraph" w:customStyle="1" w:styleId="C28BFFED42074FB88AB1F06369E19B04">
    <w:name w:val="C28BFFED42074FB88AB1F06369E19B04"/>
  </w:style>
  <w:style w:type="paragraph" w:customStyle="1" w:styleId="C802623C389A4013A493B385DAFCE4E0">
    <w:name w:val="C802623C389A4013A493B385DAFCE4E0"/>
  </w:style>
  <w:style w:type="paragraph" w:customStyle="1" w:styleId="739F3E7C8BBB40EABE0C901A37227285">
    <w:name w:val="739F3E7C8BBB40EABE0C901A37227285"/>
  </w:style>
  <w:style w:type="paragraph" w:customStyle="1" w:styleId="DBB90AA992344657ABC996288C25D6B0">
    <w:name w:val="DBB90AA992344657ABC996288C25D6B0"/>
  </w:style>
  <w:style w:type="paragraph" w:customStyle="1" w:styleId="7DACCF621FD848C986F97E960D28ADCB">
    <w:name w:val="7DACCF621FD848C986F97E960D28ADCB"/>
  </w:style>
  <w:style w:type="paragraph" w:customStyle="1" w:styleId="8FBA05D55D3E43AA9A4B512E0203E7AF">
    <w:name w:val="8FBA05D55D3E43AA9A4B512E0203E7AF"/>
  </w:style>
  <w:style w:type="paragraph" w:customStyle="1" w:styleId="BC7E8824CB28424EA594604D49FF6963">
    <w:name w:val="BC7E8824CB28424EA594604D49FF6963"/>
  </w:style>
  <w:style w:type="paragraph" w:customStyle="1" w:styleId="E3AC34AE4A2049AF91B59436FFFDFE26">
    <w:name w:val="E3AC34AE4A2049AF91B59436FFFDFE26"/>
  </w:style>
  <w:style w:type="paragraph" w:customStyle="1" w:styleId="CA721D0C71994919A7ACDFA49569B6BC">
    <w:name w:val="CA721D0C71994919A7ACDFA49569B6BC"/>
  </w:style>
  <w:style w:type="paragraph" w:customStyle="1" w:styleId="488C782ED9774B93918295D9100C2321">
    <w:name w:val="488C782ED9774B93918295D9100C2321"/>
  </w:style>
  <w:style w:type="paragraph" w:customStyle="1" w:styleId="C73BBDDEF91F46F3BDC767042339FE68">
    <w:name w:val="C73BBDDEF91F46F3BDC767042339FE68"/>
  </w:style>
  <w:style w:type="paragraph" w:customStyle="1" w:styleId="EC2560C589C64FFAB83577EDFEAB1C23">
    <w:name w:val="EC2560C589C64FFAB83577EDFEAB1C23"/>
  </w:style>
  <w:style w:type="paragraph" w:customStyle="1" w:styleId="79D3578F9444489BB61431487A8E68FD">
    <w:name w:val="79D3578F9444489BB61431487A8E68FD"/>
    <w:rsid w:val="00EE0320"/>
  </w:style>
  <w:style w:type="paragraph" w:customStyle="1" w:styleId="7FACD60A96494D26887B344F4AEC11D4">
    <w:name w:val="7FACD60A96494D26887B344F4AEC11D4"/>
    <w:rsid w:val="00EE0320"/>
  </w:style>
  <w:style w:type="paragraph" w:customStyle="1" w:styleId="AE294BE7A0794C60A2C8520958EDE8D5">
    <w:name w:val="AE294BE7A0794C60A2C8520958EDE8D5"/>
    <w:rsid w:val="00EE0320"/>
  </w:style>
  <w:style w:type="paragraph" w:customStyle="1" w:styleId="F5C782FD0216451C95339C4622B723DD">
    <w:name w:val="F5C782FD0216451C95339C4622B723DD"/>
    <w:rsid w:val="00EE0320"/>
  </w:style>
  <w:style w:type="paragraph" w:customStyle="1" w:styleId="9CA9C1DAF79B4AB4BA996092DAC0DC1F">
    <w:name w:val="9CA9C1DAF79B4AB4BA996092DAC0DC1F"/>
    <w:rsid w:val="00EE0320"/>
  </w:style>
  <w:style w:type="paragraph" w:customStyle="1" w:styleId="1B90C7FD0E1445B5B4647D00C45EA4B5">
    <w:name w:val="1B90C7FD0E1445B5B4647D00C45EA4B5"/>
    <w:rsid w:val="00EE0320"/>
  </w:style>
  <w:style w:type="paragraph" w:customStyle="1" w:styleId="0A0D7C1E289D4D27BE19E8A4721E541C">
    <w:name w:val="0A0D7C1E289D4D27BE19E8A4721E541C"/>
    <w:rsid w:val="00EE0320"/>
  </w:style>
  <w:style w:type="paragraph" w:customStyle="1" w:styleId="BF280ED97524427E90CBEA4816140418">
    <w:name w:val="BF280ED97524427E90CBEA4816140418"/>
    <w:rsid w:val="00EE0320"/>
  </w:style>
  <w:style w:type="paragraph" w:customStyle="1" w:styleId="A74859513AC24391A16BE69AF9991B8B">
    <w:name w:val="A74859513AC24391A16BE69AF9991B8B"/>
    <w:rsid w:val="00EE0320"/>
  </w:style>
  <w:style w:type="paragraph" w:customStyle="1" w:styleId="64EE68372014459F82EF5438EB40498E">
    <w:name w:val="64EE68372014459F82EF5438EB40498E"/>
    <w:rsid w:val="00EE0320"/>
  </w:style>
  <w:style w:type="paragraph" w:customStyle="1" w:styleId="AD3C1EB2540F45F888967A6759E0E859">
    <w:name w:val="AD3C1EB2540F45F888967A6759E0E859"/>
    <w:rsid w:val="00EE0320"/>
  </w:style>
  <w:style w:type="paragraph" w:customStyle="1" w:styleId="B2979FB0B0F7465ABEC0AE738CCBE607">
    <w:name w:val="B2979FB0B0F7465ABEC0AE738CCBE607"/>
    <w:rsid w:val="00EE0320"/>
  </w:style>
  <w:style w:type="paragraph" w:customStyle="1" w:styleId="B12D083C4063436EBE085A4F03C30D8C">
    <w:name w:val="B12D083C4063436EBE085A4F03C30D8C"/>
    <w:rsid w:val="00EE0320"/>
  </w:style>
  <w:style w:type="paragraph" w:customStyle="1" w:styleId="79A1236071B145589CA5F6C82456ACF2">
    <w:name w:val="79A1236071B145589CA5F6C82456ACF2"/>
    <w:rsid w:val="00EE0320"/>
  </w:style>
  <w:style w:type="paragraph" w:customStyle="1" w:styleId="E71DB8DE767F478EBAD25CB73F00DE34">
    <w:name w:val="E71DB8DE767F478EBAD25CB73F00DE34"/>
    <w:rsid w:val="00EE0320"/>
  </w:style>
  <w:style w:type="paragraph" w:customStyle="1" w:styleId="0B96B98D660B4CE4AF58AC9408C47B8F">
    <w:name w:val="0B96B98D660B4CE4AF58AC9408C47B8F"/>
    <w:rsid w:val="00EE0320"/>
  </w:style>
  <w:style w:type="paragraph" w:customStyle="1" w:styleId="06DBC3C5E9834A3E9A1ABE796CF09979">
    <w:name w:val="06DBC3C5E9834A3E9A1ABE796CF09979"/>
    <w:rsid w:val="00EE03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4A8F8BEEF9F5A943984314B33BAED9E2" ma:contentTypeVersion="3" ma:contentTypeDescription="Create a new document." ma:contentTypeScope="" ma:versionID="6d15c209956185504e7420a2cdeac981">
  <xsd:schema xmlns:xsd="http://www.w3.org/2001/XMLSchema" xmlns:xs="http://www.w3.org/2001/XMLSchema" xmlns:p="http://schemas.microsoft.com/office/2006/metadata/properties" xmlns:ns2="7ecca315-ef0d-4325-901f-b571ce74c72d" xmlns:ns3="bb65cc95-6d4e-4879-a879-9838761499af" xmlns:ns4="9e30f06f-ad7a-453a-8e08-8a8878e30bd1" targetNamespace="http://schemas.microsoft.com/office/2006/metadata/properties" ma:root="true" ma:fieldsID="acd88fc1518c8f293a4ca8d5e06e91af" ns2:_="" ns3:_="" ns4:_="">
    <xsd:import namespace="7ecca315-ef0d-4325-901f-b571ce74c72d"/>
    <xsd:import namespace="bb65cc95-6d4e-4879-a879-9838761499af"/>
    <xsd:import namespace="9e30f06f-ad7a-453a-8e08-8a8878e30bd1"/>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cca315-ef0d-4325-901f-b571ce74c72d"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65cc95-6d4e-4879-a879-9838761499a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30f06f-ad7a-453a-8e08-8a8878e30bd1"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7ecca315-ef0d-4325-901f-b571ce74c72d" xsi:nil="true"/>
  </documentManagement>
</p:properties>
</file>

<file path=customXml/item4.xml><?xml version="1.0" encoding="utf-8"?>
<?mso-contentType ?>
<FormTemplates xmlns="http://schemas.microsoft.com/sharepoint/v3/contenttype/forms">
  <Display>DocumentLibraryForm</Display>
  <Edit>DropOffZoneRoutingForm</Edit>
  <New>DocumentLibraryForm</New>
</FormTemplates>
</file>

<file path=customXml/itemProps1.xml><?xml version="1.0" encoding="utf-8"?>
<ds:datastoreItem xmlns:ds="http://schemas.openxmlformats.org/officeDocument/2006/customXml" ds:itemID="{3F698B13-4E09-4CC7-9732-9374C93B26F3}"/>
</file>

<file path=customXml/itemProps2.xml><?xml version="1.0" encoding="utf-8"?>
<ds:datastoreItem xmlns:ds="http://schemas.openxmlformats.org/officeDocument/2006/customXml" ds:itemID="{F7AFE6C6-8875-4F83-8504-2C7A4B9ED3C3}"/>
</file>

<file path=customXml/itemProps3.xml><?xml version="1.0" encoding="utf-8"?>
<ds:datastoreItem xmlns:ds="http://schemas.openxmlformats.org/officeDocument/2006/customXml" ds:itemID="{477C5EAD-19FF-4FE0-BF07-6EBB5BD2BC3B}">
  <ds:schemaRefs>
    <ds:schemaRef ds:uri="http://purl.org/dc/terms/"/>
    <ds:schemaRef ds:uri="http://schemas.openxmlformats.org/package/2006/metadata/core-properties"/>
    <ds:schemaRef ds:uri="6dc4bcd6-49db-4c07-9060-8acfc67cef9f"/>
    <ds:schemaRef ds:uri="http://purl.org/dc/dcmitype/"/>
    <ds:schemaRef ds:uri="http://schemas.microsoft.com/office/2006/documentManagement/types"/>
    <ds:schemaRef ds:uri="fb0879af-3eba-417a-a55a-ffe6dcd6ca77"/>
    <ds:schemaRef ds:uri="http://purl.org/dc/elements/1.1/"/>
    <ds:schemaRef ds:uri="http://schemas.microsoft.com/office/2006/metadata/properties"/>
    <ds:schemaRef ds:uri="http://schemas.microsoft.com/sharepoint/v3"/>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146D578C-35E6-4F52-B2E8-40DEA6B9447B}"/>
</file>

<file path=docProps/app.xml><?xml version="1.0" encoding="utf-8"?>
<Properties xmlns="http://schemas.openxmlformats.org/officeDocument/2006/extended-properties" xmlns:vt="http://schemas.openxmlformats.org/officeDocument/2006/docPropsVTypes">
  <Template>Food sign up</Template>
  <TotalTime>0</TotalTime>
  <Pages>1</Pages>
  <Words>118</Words>
  <Characters>679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2019-11-18T15:36:00Z</dcterms:created>
  <dcterms:modified xsi:type="dcterms:W3CDTF">2019-11-20T17:06:00Z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0x0101004A8F8BEEF9F5A943984314B33BAED9E2</vt:lpwstr>
  </property>
</Properties>
</file>